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0FCDE27A" w14:textId="77777777" w:rsidTr="002A4ED5">
        <w:tc>
          <w:tcPr>
            <w:tcW w:w="729" w:type="pct"/>
            <w:vAlign w:val="bottom"/>
          </w:tcPr>
          <w:p w14:paraId="3AE7B911" w14:textId="480CF335" w:rsidR="002A4ED5" w:rsidRPr="002A4ED5" w:rsidRDefault="00D619A3" w:rsidP="002A4ED5">
            <w:r>
              <w:t>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B383A3" w14:textId="77777777" w:rsidR="002A4ED5" w:rsidRPr="002A4ED5" w:rsidRDefault="002A4ED5" w:rsidP="002A4ED5"/>
        </w:tc>
      </w:tr>
      <w:tr w:rsidR="002A4ED5" w:rsidRPr="002A4ED5" w14:paraId="6ACDFDD6" w14:textId="77777777" w:rsidTr="002A4ED5">
        <w:sdt>
          <w:sdtPr>
            <w:id w:val="1692185716"/>
            <w:placeholder>
              <w:docPart w:val="4747194027634DC5B08A3AE727C54D1A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68762920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814A36B" w14:textId="77777777" w:rsidR="002A4ED5" w:rsidRPr="002A4ED5" w:rsidRDefault="002A4ED5" w:rsidP="002A4ED5"/>
        </w:tc>
      </w:tr>
      <w:tr w:rsidR="002A4ED5" w:rsidRPr="002A4ED5" w14:paraId="5E6D208A" w14:textId="77777777" w:rsidTr="002A4ED5">
        <w:sdt>
          <w:sdtPr>
            <w:id w:val="639315362"/>
            <w:placeholder>
              <w:docPart w:val="F5D1DE63FC664803B3760644C3183607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B8FDCE5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91A3B98" w14:textId="77777777" w:rsidR="002A4ED5" w:rsidRPr="002A4ED5" w:rsidRDefault="002A4ED5" w:rsidP="002A4ED5"/>
        </w:tc>
      </w:tr>
      <w:tr w:rsidR="002A4ED5" w:rsidRPr="002A4ED5" w14:paraId="28CC3081" w14:textId="77777777" w:rsidTr="002A4ED5">
        <w:sdt>
          <w:sdtPr>
            <w:id w:val="1062217057"/>
            <w:placeholder>
              <w:docPart w:val="AB98FC90848A420780ED89B710A5F58F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B8644A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053B9A" w14:textId="77777777" w:rsidR="002A4ED5" w:rsidRPr="002A4ED5" w:rsidRDefault="002A4ED5" w:rsidP="002A4ED5"/>
        </w:tc>
      </w:tr>
      <w:tr w:rsidR="002A4ED5" w:rsidRPr="002A4ED5" w14:paraId="1325EBB2" w14:textId="77777777" w:rsidTr="002A4ED5">
        <w:tc>
          <w:tcPr>
            <w:tcW w:w="729" w:type="pct"/>
            <w:vAlign w:val="bottom"/>
          </w:tcPr>
          <w:p w14:paraId="3C6D8920" w14:textId="2F7F00B7" w:rsidR="002A4ED5" w:rsidRPr="002A4ED5" w:rsidRDefault="002A4ED5" w:rsidP="002A4ED5"/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132564F" w14:textId="77777777" w:rsidR="002A4ED5" w:rsidRPr="002A4ED5" w:rsidRDefault="002A4ED5" w:rsidP="002A4ED5"/>
        </w:tc>
      </w:tr>
    </w:tbl>
    <w:p w14:paraId="30CFBAB8" w14:textId="77777777" w:rsidR="00806FF3" w:rsidRDefault="00806FF3" w:rsidP="00562601">
      <w:pPr>
        <w:pStyle w:val="NoSpacing"/>
      </w:pPr>
    </w:p>
    <w:tbl>
      <w:tblPr>
        <w:tblW w:w="4978" w:type="pct"/>
        <w:tblLayout w:type="fixed"/>
        <w:tblLook w:val="04A0" w:firstRow="1" w:lastRow="0" w:firstColumn="1" w:lastColumn="0" w:noHBand="0" w:noVBand="1"/>
      </w:tblPr>
      <w:tblGrid>
        <w:gridCol w:w="5668"/>
        <w:gridCol w:w="1701"/>
        <w:gridCol w:w="1558"/>
        <w:gridCol w:w="1561"/>
        <w:gridCol w:w="2409"/>
      </w:tblGrid>
      <w:tr w:rsidR="00360CE0" w:rsidRPr="002A4ED5" w14:paraId="22B71B3C" w14:textId="77777777" w:rsidTr="006C201B">
        <w:trPr>
          <w:trHeight w:val="634"/>
        </w:trPr>
        <w:tc>
          <w:tcPr>
            <w:tcW w:w="219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C000"/>
            <w:vAlign w:val="center"/>
          </w:tcPr>
          <w:p w14:paraId="6EB0CC96" w14:textId="11225B6D" w:rsidR="00F2761A" w:rsidRPr="006C201B" w:rsidRDefault="00F2761A" w:rsidP="002A4ED5">
            <w:pPr>
              <w:pStyle w:val="TableHeaders"/>
              <w:rPr>
                <w:sz w:val="28"/>
                <w:szCs w:val="20"/>
              </w:rPr>
            </w:pPr>
            <w:r w:rsidRPr="006C201B">
              <w:rPr>
                <w:sz w:val="28"/>
                <w:szCs w:val="20"/>
              </w:rPr>
              <w:t>Item</w:t>
            </w:r>
          </w:p>
        </w:tc>
        <w:tc>
          <w:tcPr>
            <w:tcW w:w="65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C000"/>
            <w:vAlign w:val="center"/>
          </w:tcPr>
          <w:p w14:paraId="5F453464" w14:textId="3C31EEF9" w:rsidR="00F2761A" w:rsidRPr="006C201B" w:rsidRDefault="00F2761A" w:rsidP="002A4ED5">
            <w:pPr>
              <w:pStyle w:val="TableHeaders"/>
              <w:rPr>
                <w:sz w:val="28"/>
                <w:szCs w:val="20"/>
              </w:rPr>
            </w:pPr>
            <w:r w:rsidRPr="006C201B">
              <w:rPr>
                <w:sz w:val="28"/>
                <w:szCs w:val="20"/>
              </w:rPr>
              <w:t>Colour (subject to availability)</w:t>
            </w:r>
          </w:p>
        </w:tc>
        <w:sdt>
          <w:sdtPr>
            <w:rPr>
              <w:sz w:val="28"/>
              <w:szCs w:val="20"/>
            </w:rPr>
            <w:id w:val="405890554"/>
            <w:placeholder>
              <w:docPart w:val="985728AD3BB444BAA122F40BDFB436F8"/>
            </w:placeholder>
            <w:temporary/>
            <w:showingPlcHdr/>
            <w15:appearance w15:val="hidden"/>
          </w:sdtPr>
          <w:sdtContent>
            <w:tc>
              <w:tcPr>
                <w:tcW w:w="604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FFC000"/>
                <w:vAlign w:val="center"/>
              </w:tcPr>
              <w:p w14:paraId="7CF7CDB8" w14:textId="77777777" w:rsidR="00F2761A" w:rsidRPr="006C201B" w:rsidRDefault="00F2761A" w:rsidP="002A4ED5">
                <w:pPr>
                  <w:pStyle w:val="TableHeaders"/>
                  <w:rPr>
                    <w:sz w:val="28"/>
                    <w:szCs w:val="20"/>
                  </w:rPr>
                </w:pPr>
                <w:r w:rsidRPr="006C201B">
                  <w:rPr>
                    <w:sz w:val="28"/>
                    <w:szCs w:val="20"/>
                  </w:rPr>
                  <w:t>Quantity</w:t>
                </w:r>
              </w:p>
            </w:tc>
          </w:sdtContent>
        </w:sdt>
        <w:sdt>
          <w:sdtPr>
            <w:rPr>
              <w:sz w:val="28"/>
              <w:szCs w:val="20"/>
            </w:rPr>
            <w:id w:val="-293606196"/>
            <w:placeholder>
              <w:docPart w:val="9A0C01AA03D847A3B8BB93A58575710A"/>
            </w:placeholder>
            <w:temporary/>
            <w:showingPlcHdr/>
            <w15:appearance w15:val="hidden"/>
          </w:sdtPr>
          <w:sdtContent>
            <w:tc>
              <w:tcPr>
                <w:tcW w:w="605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FFC000"/>
                <w:vAlign w:val="center"/>
              </w:tcPr>
              <w:p w14:paraId="499C138A" w14:textId="77777777" w:rsidR="00F2761A" w:rsidRPr="006C201B" w:rsidRDefault="00F2761A" w:rsidP="00360CE0">
                <w:pPr>
                  <w:pStyle w:val="TableHeaders"/>
                  <w:rPr>
                    <w:sz w:val="28"/>
                    <w:szCs w:val="20"/>
                  </w:rPr>
                </w:pPr>
                <w:r w:rsidRPr="006C201B">
                  <w:rPr>
                    <w:sz w:val="28"/>
                    <w:szCs w:val="20"/>
                  </w:rPr>
                  <w:t>Unit Price</w:t>
                </w:r>
              </w:p>
            </w:tc>
          </w:sdtContent>
        </w:sdt>
        <w:sdt>
          <w:sdtPr>
            <w:rPr>
              <w:sz w:val="28"/>
              <w:szCs w:val="20"/>
            </w:rPr>
            <w:id w:val="1236660449"/>
            <w:placeholder>
              <w:docPart w:val="4665C0DCBF7F43A89BD632F3A95D773D"/>
            </w:placeholder>
            <w:temporary/>
            <w:showingPlcHdr/>
            <w15:appearance w15:val="hidden"/>
          </w:sdtPr>
          <w:sdtContent>
            <w:tc>
              <w:tcPr>
                <w:tcW w:w="934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FFC000"/>
                <w:vAlign w:val="center"/>
              </w:tcPr>
              <w:p w14:paraId="03A66D2D" w14:textId="77777777" w:rsidR="00F2761A" w:rsidRPr="006C201B" w:rsidRDefault="00F2761A" w:rsidP="00360CE0">
                <w:pPr>
                  <w:pStyle w:val="TableHeaders"/>
                  <w:rPr>
                    <w:sz w:val="28"/>
                    <w:szCs w:val="20"/>
                  </w:rPr>
                </w:pPr>
                <w:r w:rsidRPr="006C201B">
                  <w:rPr>
                    <w:sz w:val="28"/>
                    <w:szCs w:val="20"/>
                  </w:rPr>
                  <w:t>Amount</w:t>
                </w:r>
              </w:p>
            </w:tc>
          </w:sdtContent>
        </w:sdt>
      </w:tr>
      <w:tr w:rsidR="00360CE0" w:rsidRPr="002A4ED5" w14:paraId="13E0F904" w14:textId="77777777" w:rsidTr="006C201B">
        <w:tc>
          <w:tcPr>
            <w:tcW w:w="219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512D54" w14:textId="77777777" w:rsidR="00F2761A" w:rsidRPr="002A4ED5" w:rsidRDefault="00F2761A" w:rsidP="002A4ED5"/>
        </w:tc>
        <w:tc>
          <w:tcPr>
            <w:tcW w:w="6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849450" w14:textId="77777777" w:rsidR="00F2761A" w:rsidRPr="002A4ED5" w:rsidRDefault="00F2761A" w:rsidP="002A4ED5"/>
        </w:tc>
        <w:tc>
          <w:tcPr>
            <w:tcW w:w="60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3A7D89" w14:textId="77777777" w:rsidR="00F2761A" w:rsidRPr="002A4ED5" w:rsidRDefault="00F2761A" w:rsidP="002A4ED5"/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E9449" w14:textId="77777777" w:rsidR="00F2761A" w:rsidRPr="002A4ED5" w:rsidRDefault="00F2761A" w:rsidP="002A4ED5"/>
        </w:tc>
        <w:tc>
          <w:tcPr>
            <w:tcW w:w="93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BB921C" w14:textId="77777777" w:rsidR="00F2761A" w:rsidRPr="002A4ED5" w:rsidRDefault="00F2761A" w:rsidP="002A4ED5"/>
        </w:tc>
      </w:tr>
      <w:tr w:rsidR="00360CE0" w:rsidRPr="002A4ED5" w14:paraId="75FF1F8C" w14:textId="77777777" w:rsidTr="006C201B">
        <w:tc>
          <w:tcPr>
            <w:tcW w:w="21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9A0F8B" w14:textId="77777777" w:rsidR="00F2761A" w:rsidRPr="002A4ED5" w:rsidRDefault="00F2761A" w:rsidP="002A4ED5"/>
        </w:tc>
        <w:tc>
          <w:tcPr>
            <w:tcW w:w="6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DE933D" w14:textId="77777777" w:rsidR="00F2761A" w:rsidRPr="002A4ED5" w:rsidRDefault="00F2761A" w:rsidP="002A4ED5"/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C3690C" w14:textId="77777777" w:rsidR="00F2761A" w:rsidRPr="002A4ED5" w:rsidRDefault="00F2761A" w:rsidP="002A4ED5"/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A1BBB0" w14:textId="77777777" w:rsidR="00F2761A" w:rsidRPr="002A4ED5" w:rsidRDefault="00F2761A" w:rsidP="002A4ED5"/>
        </w:tc>
        <w:tc>
          <w:tcPr>
            <w:tcW w:w="9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AA2FF9" w14:textId="77777777" w:rsidR="00F2761A" w:rsidRPr="002A4ED5" w:rsidRDefault="00F2761A" w:rsidP="002A4ED5"/>
        </w:tc>
      </w:tr>
      <w:tr w:rsidR="00360CE0" w:rsidRPr="002A4ED5" w14:paraId="0E9BF70C" w14:textId="77777777" w:rsidTr="006C201B">
        <w:tc>
          <w:tcPr>
            <w:tcW w:w="21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FE9308" w14:textId="77777777" w:rsidR="00F2761A" w:rsidRPr="002A4ED5" w:rsidRDefault="00F2761A" w:rsidP="002A4ED5"/>
        </w:tc>
        <w:tc>
          <w:tcPr>
            <w:tcW w:w="6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0A12B6" w14:textId="77777777" w:rsidR="00F2761A" w:rsidRPr="002A4ED5" w:rsidRDefault="00F2761A" w:rsidP="002A4ED5"/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7C9EB8" w14:textId="77777777" w:rsidR="00F2761A" w:rsidRPr="002A4ED5" w:rsidRDefault="00F2761A" w:rsidP="002A4ED5"/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E1C112" w14:textId="77777777" w:rsidR="00F2761A" w:rsidRPr="002A4ED5" w:rsidRDefault="00F2761A" w:rsidP="002A4ED5"/>
        </w:tc>
        <w:tc>
          <w:tcPr>
            <w:tcW w:w="9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B8D3A3" w14:textId="77777777" w:rsidR="00F2761A" w:rsidRPr="002A4ED5" w:rsidRDefault="00F2761A" w:rsidP="002A4ED5"/>
        </w:tc>
      </w:tr>
      <w:tr w:rsidR="00360CE0" w:rsidRPr="002A4ED5" w14:paraId="1128C239" w14:textId="77777777" w:rsidTr="006C201B">
        <w:tc>
          <w:tcPr>
            <w:tcW w:w="21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766EC0" w14:textId="77777777" w:rsidR="00F2761A" w:rsidRPr="002A4ED5" w:rsidRDefault="00F2761A" w:rsidP="002A4ED5"/>
        </w:tc>
        <w:tc>
          <w:tcPr>
            <w:tcW w:w="6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FD0834" w14:textId="77777777" w:rsidR="00F2761A" w:rsidRPr="002A4ED5" w:rsidRDefault="00F2761A" w:rsidP="002A4ED5"/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30866F" w14:textId="77777777" w:rsidR="00F2761A" w:rsidRPr="002A4ED5" w:rsidRDefault="00F2761A" w:rsidP="002A4ED5"/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A23E79" w14:textId="77777777" w:rsidR="00F2761A" w:rsidRPr="002A4ED5" w:rsidRDefault="00F2761A" w:rsidP="002A4ED5"/>
        </w:tc>
        <w:tc>
          <w:tcPr>
            <w:tcW w:w="9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435BE1" w14:textId="77777777" w:rsidR="00F2761A" w:rsidRPr="002A4ED5" w:rsidRDefault="00F2761A" w:rsidP="002A4ED5"/>
        </w:tc>
      </w:tr>
      <w:tr w:rsidR="00360CE0" w:rsidRPr="002A4ED5" w14:paraId="5C2A3E66" w14:textId="77777777" w:rsidTr="006C201B">
        <w:tc>
          <w:tcPr>
            <w:tcW w:w="21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339DFC" w14:textId="77777777" w:rsidR="00F2761A" w:rsidRPr="002A4ED5" w:rsidRDefault="00F2761A" w:rsidP="002A4ED5"/>
        </w:tc>
        <w:tc>
          <w:tcPr>
            <w:tcW w:w="6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D8A703" w14:textId="77777777" w:rsidR="00F2761A" w:rsidRPr="002A4ED5" w:rsidRDefault="00F2761A" w:rsidP="002A4ED5"/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8BFC0D" w14:textId="77777777" w:rsidR="00F2761A" w:rsidRPr="002A4ED5" w:rsidRDefault="00F2761A" w:rsidP="002A4ED5"/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515004" w14:textId="77777777" w:rsidR="00F2761A" w:rsidRPr="002A4ED5" w:rsidRDefault="00F2761A" w:rsidP="002A4ED5"/>
        </w:tc>
        <w:tc>
          <w:tcPr>
            <w:tcW w:w="9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77ACB9" w14:textId="77777777" w:rsidR="00F2761A" w:rsidRPr="002A4ED5" w:rsidRDefault="00F2761A" w:rsidP="002A4ED5"/>
        </w:tc>
      </w:tr>
      <w:tr w:rsidR="00360CE0" w:rsidRPr="002A4ED5" w14:paraId="297EC2B3" w14:textId="77777777" w:rsidTr="006C201B">
        <w:tc>
          <w:tcPr>
            <w:tcW w:w="21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C28410" w14:textId="77777777" w:rsidR="00F2761A" w:rsidRPr="002A4ED5" w:rsidRDefault="00F2761A" w:rsidP="002A4ED5"/>
        </w:tc>
        <w:tc>
          <w:tcPr>
            <w:tcW w:w="6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99973A" w14:textId="77777777" w:rsidR="00F2761A" w:rsidRPr="002A4ED5" w:rsidRDefault="00F2761A" w:rsidP="002A4ED5"/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4B4ED5" w14:textId="77777777" w:rsidR="00F2761A" w:rsidRPr="002A4ED5" w:rsidRDefault="00F2761A" w:rsidP="002A4ED5"/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1C1527" w14:textId="77777777" w:rsidR="00F2761A" w:rsidRPr="002A4ED5" w:rsidRDefault="00F2761A" w:rsidP="002A4ED5"/>
        </w:tc>
        <w:tc>
          <w:tcPr>
            <w:tcW w:w="9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642F7F" w14:textId="77777777" w:rsidR="00F2761A" w:rsidRPr="002A4ED5" w:rsidRDefault="00F2761A" w:rsidP="002A4ED5"/>
        </w:tc>
      </w:tr>
      <w:tr w:rsidR="00360CE0" w:rsidRPr="002A4ED5" w14:paraId="37DAF00E" w14:textId="77777777" w:rsidTr="006C201B">
        <w:tc>
          <w:tcPr>
            <w:tcW w:w="21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55EA87" w14:textId="77777777" w:rsidR="00F2761A" w:rsidRPr="002A4ED5" w:rsidRDefault="00F2761A" w:rsidP="002A4ED5"/>
        </w:tc>
        <w:tc>
          <w:tcPr>
            <w:tcW w:w="6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3BCE03" w14:textId="77777777" w:rsidR="00F2761A" w:rsidRPr="002A4ED5" w:rsidRDefault="00F2761A" w:rsidP="002A4ED5"/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5B0D6D" w14:textId="77777777" w:rsidR="00F2761A" w:rsidRPr="002A4ED5" w:rsidRDefault="00F2761A" w:rsidP="002A4ED5"/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1EDB40" w14:textId="77777777" w:rsidR="00F2761A" w:rsidRPr="002A4ED5" w:rsidRDefault="00F2761A" w:rsidP="002A4ED5"/>
        </w:tc>
        <w:tc>
          <w:tcPr>
            <w:tcW w:w="9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CDF91F" w14:textId="77777777" w:rsidR="00F2761A" w:rsidRPr="002A4ED5" w:rsidRDefault="00F2761A" w:rsidP="002A4ED5"/>
        </w:tc>
      </w:tr>
      <w:tr w:rsidR="00360CE0" w:rsidRPr="002A4ED5" w14:paraId="3F37D3B3" w14:textId="77777777" w:rsidTr="006C201B">
        <w:tc>
          <w:tcPr>
            <w:tcW w:w="21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811131" w14:textId="77777777" w:rsidR="00F2761A" w:rsidRPr="002A4ED5" w:rsidRDefault="00F2761A" w:rsidP="002A4ED5"/>
        </w:tc>
        <w:tc>
          <w:tcPr>
            <w:tcW w:w="6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6CEC21" w14:textId="77777777" w:rsidR="00F2761A" w:rsidRPr="002A4ED5" w:rsidRDefault="00F2761A" w:rsidP="002A4ED5"/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B7672" w14:textId="77777777" w:rsidR="00F2761A" w:rsidRPr="002A4ED5" w:rsidRDefault="00F2761A" w:rsidP="002A4ED5"/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EBBFB0" w14:textId="77777777" w:rsidR="00F2761A" w:rsidRPr="002A4ED5" w:rsidRDefault="00F2761A" w:rsidP="002A4ED5"/>
        </w:tc>
        <w:tc>
          <w:tcPr>
            <w:tcW w:w="9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25BFB2" w14:textId="77777777" w:rsidR="00F2761A" w:rsidRPr="002A4ED5" w:rsidRDefault="00F2761A" w:rsidP="002A4ED5"/>
        </w:tc>
      </w:tr>
      <w:tr w:rsidR="00360CE0" w:rsidRPr="002A4ED5" w14:paraId="5305B091" w14:textId="77777777" w:rsidTr="006C201B">
        <w:tc>
          <w:tcPr>
            <w:tcW w:w="21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53C1FA" w14:textId="77777777" w:rsidR="00F2761A" w:rsidRPr="002A4ED5" w:rsidRDefault="00F2761A" w:rsidP="002A4ED5"/>
        </w:tc>
        <w:tc>
          <w:tcPr>
            <w:tcW w:w="6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09CFA9" w14:textId="77777777" w:rsidR="00F2761A" w:rsidRPr="002A4ED5" w:rsidRDefault="00F2761A" w:rsidP="002A4ED5"/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704FE5" w14:textId="77777777" w:rsidR="00F2761A" w:rsidRPr="002A4ED5" w:rsidRDefault="00F2761A" w:rsidP="002A4ED5"/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60BA9" w14:textId="77777777" w:rsidR="00F2761A" w:rsidRPr="002A4ED5" w:rsidRDefault="00F2761A" w:rsidP="002A4ED5"/>
        </w:tc>
        <w:tc>
          <w:tcPr>
            <w:tcW w:w="9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EA3BD2" w14:textId="77777777" w:rsidR="00F2761A" w:rsidRPr="002A4ED5" w:rsidRDefault="00F2761A" w:rsidP="002A4ED5"/>
        </w:tc>
      </w:tr>
      <w:tr w:rsidR="00360CE0" w:rsidRPr="002A4ED5" w14:paraId="2C04B4E0" w14:textId="77777777" w:rsidTr="006C201B">
        <w:tc>
          <w:tcPr>
            <w:tcW w:w="219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C422F2" w14:textId="77777777" w:rsidR="00F2761A" w:rsidRPr="002A4ED5" w:rsidRDefault="00F2761A" w:rsidP="002A4ED5"/>
        </w:tc>
        <w:tc>
          <w:tcPr>
            <w:tcW w:w="6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AA3A3C" w14:textId="77777777" w:rsidR="00F2761A" w:rsidRPr="002A4ED5" w:rsidRDefault="00F2761A" w:rsidP="002A4ED5"/>
        </w:tc>
        <w:tc>
          <w:tcPr>
            <w:tcW w:w="6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88D255" w14:textId="77777777" w:rsidR="00F2761A" w:rsidRPr="002A4ED5" w:rsidRDefault="00F2761A" w:rsidP="002A4ED5"/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F9EC1B" w14:textId="77777777" w:rsidR="00F2761A" w:rsidRPr="002A4ED5" w:rsidRDefault="00F2761A" w:rsidP="002A4ED5"/>
        </w:tc>
        <w:tc>
          <w:tcPr>
            <w:tcW w:w="9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E3B0DC" w14:textId="77777777" w:rsidR="00F2761A" w:rsidRPr="002A4ED5" w:rsidRDefault="00F2761A" w:rsidP="002A4ED5"/>
        </w:tc>
      </w:tr>
      <w:tr w:rsidR="00360CE0" w:rsidRPr="002A4ED5" w14:paraId="7870571E" w14:textId="77777777" w:rsidTr="006C201B">
        <w:tc>
          <w:tcPr>
            <w:tcW w:w="2197" w:type="pct"/>
            <w:tcBorders>
              <w:top w:val="single" w:sz="4" w:space="0" w:color="auto"/>
            </w:tcBorders>
          </w:tcPr>
          <w:p w14:paraId="30CB80C9" w14:textId="77777777" w:rsidR="00F2761A" w:rsidRPr="002A4ED5" w:rsidRDefault="00F2761A" w:rsidP="002A4ED5"/>
        </w:tc>
        <w:tc>
          <w:tcPr>
            <w:tcW w:w="659" w:type="pct"/>
            <w:tcBorders>
              <w:top w:val="single" w:sz="4" w:space="0" w:color="auto"/>
            </w:tcBorders>
          </w:tcPr>
          <w:p w14:paraId="2CE396A0" w14:textId="77777777" w:rsidR="00F2761A" w:rsidRPr="002A4ED5" w:rsidRDefault="00F2761A" w:rsidP="002A4ED5"/>
        </w:tc>
        <w:tc>
          <w:tcPr>
            <w:tcW w:w="604" w:type="pct"/>
            <w:tcBorders>
              <w:top w:val="single" w:sz="4" w:space="0" w:color="auto"/>
            </w:tcBorders>
          </w:tcPr>
          <w:p w14:paraId="321649B9" w14:textId="77777777" w:rsidR="00F2761A" w:rsidRPr="002A4ED5" w:rsidRDefault="00F2761A" w:rsidP="002A4ED5"/>
        </w:tc>
        <w:sdt>
          <w:sdtPr>
            <w:id w:val="2064670704"/>
            <w:placeholder>
              <w:docPart w:val="D9DB301E9F904E7BB17C33E690417533"/>
            </w:placeholder>
            <w:temporary/>
            <w:showingPlcHdr/>
            <w15:appearance w15:val="hidden"/>
            <w:text/>
          </w:sdtPr>
          <w:sdtContent>
            <w:tc>
              <w:tcPr>
                <w:tcW w:w="605" w:type="pct"/>
                <w:tcBorders>
                  <w:top w:val="single" w:sz="4" w:space="0" w:color="auto"/>
                </w:tcBorders>
                <w:vAlign w:val="bottom"/>
              </w:tcPr>
              <w:p w14:paraId="1C1710A1" w14:textId="77777777" w:rsidR="00F2761A" w:rsidRPr="002A4ED5" w:rsidRDefault="00F2761A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934" w:type="pct"/>
            <w:tcBorders>
              <w:top w:val="single" w:sz="4" w:space="0" w:color="auto"/>
              <w:bottom w:val="single" w:sz="4" w:space="0" w:color="auto"/>
            </w:tcBorders>
          </w:tcPr>
          <w:p w14:paraId="3BE5C2D6" w14:textId="77777777" w:rsidR="00F2761A" w:rsidRPr="002A4ED5" w:rsidRDefault="00F2761A" w:rsidP="002A4ED5">
            <w:pPr>
              <w:rPr>
                <w:b/>
              </w:rPr>
            </w:pPr>
          </w:p>
        </w:tc>
      </w:tr>
    </w:tbl>
    <w:p w14:paraId="08CB0FC4" w14:textId="77777777" w:rsidR="00806FF3" w:rsidRPr="00562601" w:rsidRDefault="00806FF3" w:rsidP="002A648D"/>
    <w:sectPr w:rsidR="00806FF3" w:rsidRPr="00562601" w:rsidSect="006250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A8463" w14:textId="77777777" w:rsidR="00DF5216" w:rsidRDefault="00DF5216" w:rsidP="00650259">
      <w:pPr>
        <w:spacing w:line="240" w:lineRule="auto"/>
      </w:pPr>
      <w:r>
        <w:separator/>
      </w:r>
    </w:p>
  </w:endnote>
  <w:endnote w:type="continuationSeparator" w:id="0">
    <w:p w14:paraId="6035B9C2" w14:textId="77777777" w:rsidR="00DF5216" w:rsidRDefault="00DF5216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ABF3E7-18FA-4E83-BA24-EBC359EF4F00}"/>
    <w:embedBold r:id="rId2" w:fontKey="{7FB8BC82-2DEB-498D-9F6F-CB7DA36BFED1}"/>
    <w:embedItalic r:id="rId3" w:fontKey="{E1B9EA81-1ECA-4F1D-B5A6-6C92090316A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F21DBC6-7382-426D-A0B0-C92EA6CF1A7B}"/>
    <w:embedBold r:id="rId5" w:fontKey="{7CEAD2E8-221C-4A00-A519-D70488E03635}"/>
    <w:embedItalic r:id="rId6" w:fontKey="{573F67B7-6FDF-4DF9-AB61-48313D60A3B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170BA7E-0407-4FF9-8BB7-CD805D6717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213D268-3988-4F5B-A669-4C1F104AC8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F1BE5" w14:textId="77777777" w:rsidR="000E2C95" w:rsidRDefault="000E2C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12724"/>
      <w:gridCol w:w="236"/>
    </w:tblGrid>
    <w:tr w:rsidR="00562601" w:rsidRPr="00562601" w14:paraId="29615D47" w14:textId="77777777" w:rsidTr="00360CE0">
      <w:tc>
        <w:tcPr>
          <w:tcW w:w="4909" w:type="pct"/>
          <w:vAlign w:val="center"/>
        </w:tcPr>
        <w:p w14:paraId="5F3F9BF2" w14:textId="366D75AF" w:rsidR="00562601" w:rsidRPr="002A648D" w:rsidRDefault="00360CE0" w:rsidP="002A648D">
          <w:pPr>
            <w:pStyle w:val="Footer"/>
          </w:pPr>
          <w:r w:rsidRPr="00360CE0">
            <w:rPr>
              <w:sz w:val="24"/>
              <w:szCs w:val="36"/>
            </w:rPr>
            <w:t xml:space="preserve">Please email completed form to </w:t>
          </w:r>
          <w:hyperlink r:id="rId1" w:history="1">
            <w:r w:rsidRPr="000E2C95">
              <w:rPr>
                <w:rStyle w:val="Hyperlink"/>
                <w:color w:val="154F77" w:themeColor="accent2" w:themeTint="E6"/>
                <w:sz w:val="24"/>
                <w:szCs w:val="36"/>
              </w:rPr>
              <w:t>edendalevmc@gmail.com</w:t>
            </w:r>
          </w:hyperlink>
          <w:r>
            <w:rPr>
              <w:sz w:val="24"/>
              <w:szCs w:val="36"/>
            </w:rPr>
            <w:t>. Once received we will send you our bank account details along with the total including postage (if required)</w:t>
          </w:r>
        </w:p>
      </w:tc>
      <w:tc>
        <w:tcPr>
          <w:tcW w:w="91" w:type="pct"/>
          <w:vAlign w:val="center"/>
        </w:tcPr>
        <w:p w14:paraId="264E6ABB" w14:textId="2C4EAF5C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1744425D" w14:textId="77777777" w:rsidR="00562601" w:rsidRDefault="00562601" w:rsidP="002A64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AF46D" w14:textId="77777777" w:rsidR="000E2C95" w:rsidRDefault="000E2C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788AAB" w14:textId="77777777" w:rsidR="00DF5216" w:rsidRDefault="00DF5216" w:rsidP="00650259">
      <w:pPr>
        <w:spacing w:line="240" w:lineRule="auto"/>
      </w:pPr>
      <w:r>
        <w:separator/>
      </w:r>
    </w:p>
  </w:footnote>
  <w:footnote w:type="continuationSeparator" w:id="0">
    <w:p w14:paraId="3D5FF5C3" w14:textId="77777777" w:rsidR="00DF5216" w:rsidRDefault="00DF5216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B70B4" w14:textId="77777777" w:rsidR="000E2C95" w:rsidRDefault="000E2C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1E9534DB" w14:textId="77777777" w:rsidTr="006C201B">
      <w:trPr>
        <w:trHeight w:val="990"/>
      </w:trPr>
      <w:tc>
        <w:tcPr>
          <w:tcW w:w="451" w:type="pct"/>
          <w:shd w:val="clear" w:color="auto" w:fill="FFC000"/>
          <w:vAlign w:val="center"/>
        </w:tcPr>
        <w:p w14:paraId="595B3EDE" w14:textId="2F55FFAF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4549" w:type="pct"/>
          <w:shd w:val="clear" w:color="auto" w:fill="FFC000"/>
          <w:vAlign w:val="center"/>
        </w:tcPr>
        <w:p w14:paraId="1C87BE1E" w14:textId="11347939" w:rsidR="00562601" w:rsidRPr="002B69B4" w:rsidRDefault="006C201B" w:rsidP="00D619A3">
          <w:pPr>
            <w:pStyle w:val="Header"/>
            <w:jc w:val="center"/>
          </w:pPr>
          <w:r w:rsidRPr="006C201B">
            <w:rPr>
              <w:color w:val="auto"/>
            </w:rPr>
            <w:t xml:space="preserve">EVMC </w:t>
          </w:r>
          <w:r w:rsidR="00D619A3" w:rsidRPr="006C201B">
            <w:rPr>
              <w:color w:val="auto"/>
            </w:rPr>
            <w:t>Souvenir Order Form</w:t>
          </w:r>
        </w:p>
      </w:tc>
    </w:tr>
  </w:tbl>
  <w:p w14:paraId="5D1972A0" w14:textId="77777777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99C87" w14:textId="77777777" w:rsidR="000E2C95" w:rsidRDefault="000E2C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05568146">
    <w:abstractNumId w:val="11"/>
  </w:num>
  <w:num w:numId="2" w16cid:durableId="1833448284">
    <w:abstractNumId w:val="7"/>
  </w:num>
  <w:num w:numId="3" w16cid:durableId="2071415199">
    <w:abstractNumId w:val="15"/>
  </w:num>
  <w:num w:numId="4" w16cid:durableId="410392073">
    <w:abstractNumId w:val="12"/>
  </w:num>
  <w:num w:numId="5" w16cid:durableId="1195001048">
    <w:abstractNumId w:val="13"/>
  </w:num>
  <w:num w:numId="6" w16cid:durableId="535238051">
    <w:abstractNumId w:val="19"/>
  </w:num>
  <w:num w:numId="7" w16cid:durableId="792332727">
    <w:abstractNumId w:val="6"/>
  </w:num>
  <w:num w:numId="8" w16cid:durableId="536893765">
    <w:abstractNumId w:val="10"/>
  </w:num>
  <w:num w:numId="9" w16cid:durableId="493186499">
    <w:abstractNumId w:val="17"/>
  </w:num>
  <w:num w:numId="10" w16cid:durableId="1744714348">
    <w:abstractNumId w:val="1"/>
  </w:num>
  <w:num w:numId="11" w16cid:durableId="1603338660">
    <w:abstractNumId w:val="5"/>
  </w:num>
  <w:num w:numId="12" w16cid:durableId="90053994">
    <w:abstractNumId w:val="0"/>
  </w:num>
  <w:num w:numId="13" w16cid:durableId="1939362974">
    <w:abstractNumId w:val="2"/>
  </w:num>
  <w:num w:numId="14" w16cid:durableId="715542088">
    <w:abstractNumId w:val="9"/>
  </w:num>
  <w:num w:numId="15" w16cid:durableId="1107120344">
    <w:abstractNumId w:val="8"/>
  </w:num>
  <w:num w:numId="16" w16cid:durableId="580140776">
    <w:abstractNumId w:val="16"/>
  </w:num>
  <w:num w:numId="17" w16cid:durableId="1053969495">
    <w:abstractNumId w:val="3"/>
  </w:num>
  <w:num w:numId="18" w16cid:durableId="316154023">
    <w:abstractNumId w:val="21"/>
  </w:num>
  <w:num w:numId="19" w16cid:durableId="66921861">
    <w:abstractNumId w:val="18"/>
  </w:num>
  <w:num w:numId="20" w16cid:durableId="1881240596">
    <w:abstractNumId w:val="14"/>
  </w:num>
  <w:num w:numId="21" w16cid:durableId="2055615039">
    <w:abstractNumId w:val="20"/>
  </w:num>
  <w:num w:numId="22" w16cid:durableId="115903416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9A3"/>
    <w:rsid w:val="00003B30"/>
    <w:rsid w:val="00045CA6"/>
    <w:rsid w:val="00052382"/>
    <w:rsid w:val="0006568A"/>
    <w:rsid w:val="00076F0F"/>
    <w:rsid w:val="00084253"/>
    <w:rsid w:val="000D1F49"/>
    <w:rsid w:val="000E2C95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0CE0"/>
    <w:rsid w:val="00361E11"/>
    <w:rsid w:val="0039760F"/>
    <w:rsid w:val="003B4744"/>
    <w:rsid w:val="003F0847"/>
    <w:rsid w:val="0040090B"/>
    <w:rsid w:val="00446538"/>
    <w:rsid w:val="0046302A"/>
    <w:rsid w:val="00487D2D"/>
    <w:rsid w:val="004B6AE1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6C201B"/>
    <w:rsid w:val="00767905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BF1E78"/>
    <w:rsid w:val="00C003BA"/>
    <w:rsid w:val="00C427EB"/>
    <w:rsid w:val="00C46878"/>
    <w:rsid w:val="00C81922"/>
    <w:rsid w:val="00CA5293"/>
    <w:rsid w:val="00CB4A51"/>
    <w:rsid w:val="00CD4532"/>
    <w:rsid w:val="00CD47B0"/>
    <w:rsid w:val="00CE6104"/>
    <w:rsid w:val="00CE7918"/>
    <w:rsid w:val="00D16163"/>
    <w:rsid w:val="00D619A3"/>
    <w:rsid w:val="00DB3FAD"/>
    <w:rsid w:val="00DD447B"/>
    <w:rsid w:val="00DF0832"/>
    <w:rsid w:val="00DF5216"/>
    <w:rsid w:val="00E0535A"/>
    <w:rsid w:val="00E61C09"/>
    <w:rsid w:val="00E677FE"/>
    <w:rsid w:val="00EB3B58"/>
    <w:rsid w:val="00EC4FAD"/>
    <w:rsid w:val="00EC7359"/>
    <w:rsid w:val="00EE3054"/>
    <w:rsid w:val="00F00606"/>
    <w:rsid w:val="00F01256"/>
    <w:rsid w:val="00F2761A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7D1FB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360C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dendalevmc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mur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747194027634DC5B08A3AE727C54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1C0EA-9731-4607-A2B5-3D40D20A345A}"/>
      </w:docPartPr>
      <w:docPartBody>
        <w:p w:rsidR="00C2098B" w:rsidRDefault="00000000">
          <w:pPr>
            <w:pStyle w:val="4747194027634DC5B08A3AE727C54D1A"/>
          </w:pPr>
          <w:r w:rsidRPr="002A4ED5">
            <w:t>Phone</w:t>
          </w:r>
        </w:p>
      </w:docPartBody>
    </w:docPart>
    <w:docPart>
      <w:docPartPr>
        <w:name w:val="F5D1DE63FC664803B3760644C3183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8B5D9-8E56-41E7-8FE3-E928AA279ECD}"/>
      </w:docPartPr>
      <w:docPartBody>
        <w:p w:rsidR="00C2098B" w:rsidRDefault="00000000">
          <w:pPr>
            <w:pStyle w:val="F5D1DE63FC664803B3760644C3183607"/>
          </w:pPr>
          <w:r w:rsidRPr="002A4ED5">
            <w:t>Email</w:t>
          </w:r>
        </w:p>
      </w:docPartBody>
    </w:docPart>
    <w:docPart>
      <w:docPartPr>
        <w:name w:val="AB98FC90848A420780ED89B710A5F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C3323-6CB1-471E-BD2E-124096DA9402}"/>
      </w:docPartPr>
      <w:docPartBody>
        <w:p w:rsidR="00C2098B" w:rsidRDefault="00000000">
          <w:pPr>
            <w:pStyle w:val="AB98FC90848A420780ED89B710A5F58F"/>
          </w:pPr>
          <w:r w:rsidRPr="002A4ED5">
            <w:t>Address</w:t>
          </w:r>
        </w:p>
      </w:docPartBody>
    </w:docPart>
    <w:docPart>
      <w:docPartPr>
        <w:name w:val="985728AD3BB444BAA122F40BDFB43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2AB4A-3601-464E-BB4F-22AB7AAB2E4A}"/>
      </w:docPartPr>
      <w:docPartBody>
        <w:p w:rsidR="00C2098B" w:rsidRDefault="00B04EA4" w:rsidP="00B04EA4">
          <w:pPr>
            <w:pStyle w:val="985728AD3BB444BAA122F40BDFB436F8"/>
          </w:pPr>
          <w:r w:rsidRPr="002A4ED5">
            <w:t>Quantity</w:t>
          </w:r>
        </w:p>
      </w:docPartBody>
    </w:docPart>
    <w:docPart>
      <w:docPartPr>
        <w:name w:val="9A0C01AA03D847A3B8BB93A585757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12E10-7C46-4CC0-AA4D-EEC06AF4F492}"/>
      </w:docPartPr>
      <w:docPartBody>
        <w:p w:rsidR="00C2098B" w:rsidRDefault="00B04EA4" w:rsidP="00B04EA4">
          <w:pPr>
            <w:pStyle w:val="9A0C01AA03D847A3B8BB93A58575710A"/>
          </w:pPr>
          <w:r w:rsidRPr="002A4ED5">
            <w:t>Unit Price</w:t>
          </w:r>
        </w:p>
      </w:docPartBody>
    </w:docPart>
    <w:docPart>
      <w:docPartPr>
        <w:name w:val="4665C0DCBF7F43A89BD632F3A95D7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72B14-D2AF-4B6B-AFDB-AECB6DE28B85}"/>
      </w:docPartPr>
      <w:docPartBody>
        <w:p w:rsidR="00C2098B" w:rsidRDefault="00B04EA4" w:rsidP="00B04EA4">
          <w:pPr>
            <w:pStyle w:val="4665C0DCBF7F43A89BD632F3A95D773D"/>
          </w:pPr>
          <w:r w:rsidRPr="002A4ED5">
            <w:t>Amount</w:t>
          </w:r>
        </w:p>
      </w:docPartBody>
    </w:docPart>
    <w:docPart>
      <w:docPartPr>
        <w:name w:val="D9DB301E9F904E7BB17C33E690417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9169E-92F9-47E3-A969-C347740F02EF}"/>
      </w:docPartPr>
      <w:docPartBody>
        <w:p w:rsidR="00C2098B" w:rsidRDefault="00B04EA4" w:rsidP="00B04EA4">
          <w:pPr>
            <w:pStyle w:val="D9DB301E9F904E7BB17C33E690417533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EA4"/>
    <w:rsid w:val="000E76F7"/>
    <w:rsid w:val="00643E43"/>
    <w:rsid w:val="00B04EA4"/>
    <w:rsid w:val="00BF1E78"/>
    <w:rsid w:val="00C2098B"/>
    <w:rsid w:val="00C55122"/>
    <w:rsid w:val="00CA5293"/>
    <w:rsid w:val="00EC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NZ" w:eastAsia="en-N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747194027634DC5B08A3AE727C54D1A">
    <w:name w:val="4747194027634DC5B08A3AE727C54D1A"/>
  </w:style>
  <w:style w:type="paragraph" w:customStyle="1" w:styleId="F5D1DE63FC664803B3760644C3183607">
    <w:name w:val="F5D1DE63FC664803B3760644C3183607"/>
  </w:style>
  <w:style w:type="paragraph" w:customStyle="1" w:styleId="AB98FC90848A420780ED89B710A5F58F">
    <w:name w:val="AB98FC90848A420780ED89B710A5F58F"/>
  </w:style>
  <w:style w:type="paragraph" w:customStyle="1" w:styleId="985728AD3BB444BAA122F40BDFB436F8">
    <w:name w:val="985728AD3BB444BAA122F40BDFB436F8"/>
    <w:rsid w:val="00B04EA4"/>
  </w:style>
  <w:style w:type="paragraph" w:customStyle="1" w:styleId="9A0C01AA03D847A3B8BB93A58575710A">
    <w:name w:val="9A0C01AA03D847A3B8BB93A58575710A"/>
    <w:rsid w:val="00B04EA4"/>
  </w:style>
  <w:style w:type="paragraph" w:customStyle="1" w:styleId="4665C0DCBF7F43A89BD632F3A95D773D">
    <w:name w:val="4665C0DCBF7F43A89BD632F3A95D773D"/>
    <w:rsid w:val="00B04EA4"/>
  </w:style>
  <w:style w:type="paragraph" w:customStyle="1" w:styleId="D9DB301E9F904E7BB17C33E690417533">
    <w:name w:val="D9DB301E9F904E7BB17C33E690417533"/>
    <w:rsid w:val="00B04E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2025-08-12T01:44:00Z</dcterms:created>
  <dcterms:modified xsi:type="dcterms:W3CDTF">2025-08-18T23:58:00Z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